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06BC4" w14:textId="77777777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3F162CC5" wp14:editId="50C05569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A7513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" fillcolor="#e3f1ed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1980"/>
        <w:gridCol w:w="180"/>
        <w:gridCol w:w="630"/>
        <w:gridCol w:w="4480"/>
        <w:gridCol w:w="20"/>
      </w:tblGrid>
      <w:tr w:rsidR="00D943A4" w:rsidRPr="0085363C" w14:paraId="125ADFB9" w14:textId="77777777" w:rsidTr="00D943A4">
        <w:trPr>
          <w:trHeight w:val="1872"/>
        </w:trPr>
        <w:tc>
          <w:tcPr>
            <w:tcW w:w="10800" w:type="dxa"/>
            <w:gridSpan w:val="7"/>
          </w:tcPr>
          <w:p w14:paraId="0CD2E9AA" w14:textId="77777777" w:rsidR="00D943A4" w:rsidRPr="00D943A4" w:rsidRDefault="00000000" w:rsidP="00461D4A">
            <w:pPr>
              <w:pStyle w:val="Title"/>
            </w:pPr>
            <w:sdt>
              <w:sdtPr>
                <w:id w:val="510346970"/>
                <w:placeholder>
                  <w:docPart w:val="0F84D1C0A4100241807F966C0119B3D4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Tonnie</w:t>
                </w:r>
                <w:r w:rsidR="00461D4A" w:rsidRPr="00D943A4">
                  <w:br/>
                  <w:t>Thomsen</w:t>
                </w:r>
              </w:sdtContent>
            </w:sdt>
          </w:p>
        </w:tc>
      </w:tr>
      <w:tr w:rsidR="00D943A4" w:rsidRPr="0085363C" w14:paraId="5CA05E4D" w14:textId="77777777" w:rsidTr="00461D4A">
        <w:trPr>
          <w:trHeight w:val="288"/>
        </w:trPr>
        <w:tc>
          <w:tcPr>
            <w:tcW w:w="10800" w:type="dxa"/>
            <w:gridSpan w:val="7"/>
          </w:tcPr>
          <w:p w14:paraId="43458231" w14:textId="77777777" w:rsidR="00D943A4" w:rsidRPr="0085363C" w:rsidRDefault="00D943A4" w:rsidP="00461D4A"/>
        </w:tc>
      </w:tr>
      <w:tr w:rsidR="00D943A4" w:rsidRPr="00F079F2" w14:paraId="08CABBDF" w14:textId="77777777" w:rsidTr="008D0C40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</w:tcPr>
          <w:p w14:paraId="0F4E9B46" w14:textId="77777777" w:rsidR="00D943A4" w:rsidRPr="00F079F2" w:rsidRDefault="00000000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DFBA22A4F698D047A2FC6D8089D46191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OBJECTIVE</w:t>
                </w:r>
              </w:sdtContent>
            </w:sdt>
            <w:r w:rsidR="00D943A4" w:rsidRPr="00F079F2">
              <w:t xml:space="preserve"> </w:t>
            </w:r>
          </w:p>
          <w:p w14:paraId="55A7841A" w14:textId="77777777" w:rsidR="00D943A4" w:rsidRPr="00D943A4" w:rsidRDefault="00000000" w:rsidP="00D943A4">
            <w:sdt>
              <w:sdtPr>
                <w:id w:val="-690373319"/>
                <w:placeholder>
                  <w:docPart w:val="A7700FA6A4A8E04686167D1ECF31DAF4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      </w:r>
              </w:sdtContent>
            </w:sdt>
          </w:p>
          <w:p w14:paraId="1683B1B7" w14:textId="77777777" w:rsidR="00D943A4" w:rsidRDefault="00D943A4" w:rsidP="00D943A4"/>
          <w:p w14:paraId="55456BE8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-1562472406"/>
                <w:placeholder>
                  <w:docPart w:val="0AA31A460684EA419C1FD92440992D59"/>
                </w:placeholder>
                <w:temporary/>
                <w:showingPlcHdr/>
                <w15:appearance w15:val="hidden"/>
              </w:sdtPr>
              <w:sdtContent>
                <w:r w:rsidR="00461D4A">
                  <w:t>REFERENCES</w:t>
                </w:r>
              </w:sdtContent>
            </w:sdt>
            <w:r w:rsidR="00461D4A" w:rsidRPr="00F079F2">
              <w:t xml:space="preserve"> </w:t>
            </w:r>
          </w:p>
          <w:p w14:paraId="6349867C" w14:textId="77777777" w:rsidR="00D943A4" w:rsidRPr="009C5E11" w:rsidRDefault="00000000" w:rsidP="00D943A4">
            <w:sdt>
              <w:sdtPr>
                <w:id w:val="162529408"/>
                <w:placeholder>
                  <w:docPart w:val="7E40F51AA49F9E4DBC7AFEA2FAD0A883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>Available upon request.</w:t>
                </w:r>
              </w:sdtContent>
            </w:sdt>
          </w:p>
          <w:p w14:paraId="16B92FC5" w14:textId="77777777" w:rsidR="00D943A4" w:rsidRPr="00D943A4" w:rsidRDefault="00D943A4" w:rsidP="00D943A4"/>
          <w:p w14:paraId="596A618C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0A09C6BF57BE394C914C47AFF5F66049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ADDRESS</w:t>
                </w:r>
              </w:sdtContent>
            </w:sdt>
            <w:r w:rsidR="00461D4A" w:rsidRPr="00F079F2">
              <w:t xml:space="preserve"> </w:t>
            </w:r>
          </w:p>
          <w:p w14:paraId="612D0E8D" w14:textId="77777777" w:rsidR="00D943A4" w:rsidRPr="00E011EF" w:rsidRDefault="00000000" w:rsidP="00D943A4">
            <w:sdt>
              <w:sdtPr>
                <w:id w:val="2051109393"/>
                <w:placeholder>
                  <w:docPart w:val="3F5C98D94B7D4F4DA11DD08CB2829FDD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987 6</w:t>
                </w:r>
                <w:r w:rsidR="00461D4A" w:rsidRPr="00E011EF">
                  <w:rPr>
                    <w:vertAlign w:val="superscript"/>
                  </w:rPr>
                  <w:t>th</w:t>
                </w:r>
                <w:r w:rsidR="00461D4A" w:rsidRPr="00E011EF">
                  <w:t xml:space="preserve"> Ave</w:t>
                </w:r>
                <w:r w:rsidR="00461D4A" w:rsidRPr="00E011EF">
                  <w:br/>
                  <w:t>Santa Fe, NM 76543</w:t>
                </w:r>
                <w:r w:rsidR="00461D4A" w:rsidRPr="00E011EF">
                  <w:br/>
                  <w:t>USA</w:t>
                </w:r>
              </w:sdtContent>
            </w:sdt>
          </w:p>
          <w:p w14:paraId="18941722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953EBA233D63EA45968E8CF9A5EE569B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PHONE</w:t>
                </w:r>
              </w:sdtContent>
            </w:sdt>
            <w:r w:rsidR="00461D4A" w:rsidRPr="00F079F2">
              <w:t xml:space="preserve"> </w:t>
            </w:r>
          </w:p>
          <w:p w14:paraId="04483A03" w14:textId="77777777" w:rsidR="00D943A4" w:rsidRPr="00E011EF" w:rsidRDefault="00000000" w:rsidP="00D943A4">
            <w:pPr>
              <w:rPr>
                <w:sz w:val="14"/>
              </w:rPr>
            </w:pPr>
            <w:sdt>
              <w:sdtPr>
                <w:id w:val="-805546877"/>
                <w:placeholder>
                  <w:docPart w:val="28EAA727B3F6F14A9243E60A331B5192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706.555.0123</w:t>
                </w:r>
              </w:sdtContent>
            </w:sdt>
          </w:p>
          <w:p w14:paraId="61E64394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F8D12A005E5E3D49BEAC67F7230F139F"/>
                </w:placeholder>
                <w:temporary/>
                <w:showingPlcHdr/>
                <w15:appearance w15:val="hidden"/>
              </w:sdtPr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59BB7156" w14:textId="77777777" w:rsidR="00D943A4" w:rsidRDefault="00000000" w:rsidP="00D943A4">
            <w:sdt>
              <w:sdtPr>
                <w:id w:val="943663737"/>
                <w:placeholder>
                  <w:docPart w:val="290D17544DCAFF46A42598433BEE4FF2"/>
                </w:placeholder>
                <w:temporary/>
                <w:showingPlcHdr/>
                <w15:appearance w15:val="hidden"/>
              </w:sdtPr>
              <w:sdtContent>
                <w:r w:rsidR="00461D4A" w:rsidRPr="00E00971">
                  <w:t>tonnie@example.com</w:t>
                </w:r>
              </w:sdtContent>
            </w:sdt>
          </w:p>
          <w:p w14:paraId="06F7D1A7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5CF330324BEE87469C0CF49A4A43799F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Website</w:t>
                </w:r>
              </w:sdtContent>
            </w:sdt>
            <w:r w:rsidR="00461D4A" w:rsidRPr="00F079F2">
              <w:t xml:space="preserve"> </w:t>
            </w:r>
          </w:p>
          <w:p w14:paraId="6C32AC3D" w14:textId="77777777" w:rsidR="00D943A4" w:rsidRPr="00E00971" w:rsidRDefault="00000000" w:rsidP="00461D4A">
            <w:sdt>
              <w:sdtPr>
                <w:id w:val="690487049"/>
                <w:placeholder>
                  <w:docPart w:val="3A1501EAB911D145B183CCEAC5F8530C"/>
                </w:placeholder>
                <w:temporary/>
                <w:showingPlcHdr/>
                <w15:appearance w15:val="hidden"/>
              </w:sdtPr>
              <w:sdtContent>
                <w:r w:rsidR="00461D4A">
                  <w:t>www.interestingsite.com</w:t>
                </w:r>
              </w:sdtContent>
            </w:sdt>
          </w:p>
        </w:tc>
        <w:tc>
          <w:tcPr>
            <w:tcW w:w="360" w:type="dxa"/>
            <w:vMerge w:val="restart"/>
          </w:tcPr>
          <w:p w14:paraId="6F067F51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674F3A7D" w14:textId="77777777" w:rsidR="00D943A4" w:rsidRPr="00F079F2" w:rsidRDefault="00000000" w:rsidP="00461D4A">
            <w:pPr>
              <w:pStyle w:val="Heading1"/>
            </w:pPr>
            <w:sdt>
              <w:sdtPr>
                <w:id w:val="66382285"/>
                <w:placeholder>
                  <w:docPart w:val="B7625E68603F8446A723505685C50B9F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EXPERIENCE</w:t>
                </w:r>
              </w:sdtContent>
            </w:sdt>
          </w:p>
        </w:tc>
        <w:tc>
          <w:tcPr>
            <w:tcW w:w="5110" w:type="dxa"/>
            <w:gridSpan w:val="2"/>
            <w:tcBorders>
              <w:bottom w:val="single" w:sz="12" w:space="0" w:color="4A9A82" w:themeColor="accent3" w:themeShade="BF"/>
            </w:tcBorders>
          </w:tcPr>
          <w:p w14:paraId="6583B52F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EE8DA18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64960DC9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6B9BC590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14:paraId="51F7149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4A9A82" w:themeColor="accent3" w:themeShade="BF"/>
            </w:tcBorders>
          </w:tcPr>
          <w:p w14:paraId="0EDD67EE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2EA9340A" w14:textId="77777777" w:rsidTr="00D943A4">
        <w:trPr>
          <w:gridAfter w:val="1"/>
          <w:wAfter w:w="20" w:type="dxa"/>
          <w:trHeight w:val="2709"/>
        </w:trPr>
        <w:tc>
          <w:tcPr>
            <w:tcW w:w="3150" w:type="dxa"/>
            <w:vMerge/>
          </w:tcPr>
          <w:p w14:paraId="2603B33F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77003A4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EC866B8" w14:textId="77777777" w:rsidR="00D943A4" w:rsidRPr="00F079F2" w:rsidRDefault="00000000" w:rsidP="00461D4A">
            <w:pPr>
              <w:pStyle w:val="Heading2"/>
              <w:rPr>
                <w:rFonts w:eastAsia="MS Mincho"/>
              </w:rPr>
            </w:pPr>
            <w:sdt>
              <w:sdtPr>
                <w:id w:val="652037311"/>
                <w:placeholder>
                  <w:docPart w:val="98DD0DD537347D469A628D4AE60035EE"/>
                </w:placeholder>
                <w:showingPlcHdr/>
                <w15:appearance w15:val="hidden"/>
              </w:sdtPr>
              <w:sdtContent>
                <w:r w:rsidR="00461D4A">
                  <w:t>Jan 20XX</w:t>
                </w:r>
                <w:r w:rsidR="0028346B">
                  <w:t xml:space="preserve"> </w:t>
                </w:r>
                <w:r w:rsidR="00461D4A" w:rsidRPr="00F079F2">
                  <w:t xml:space="preserve">– </w:t>
                </w:r>
                <w:r w:rsidR="00461D4A">
                  <w:t>Aug 20XX</w:t>
                </w:r>
              </w:sdtContent>
            </w:sdt>
          </w:p>
          <w:p w14:paraId="49199236" w14:textId="77777777" w:rsidR="00D943A4" w:rsidRPr="009C5E11" w:rsidRDefault="00000000" w:rsidP="00461D4A">
            <w:pPr>
              <w:pStyle w:val="Heading3"/>
            </w:pPr>
            <w:sdt>
              <w:sdtPr>
                <w:id w:val="-279488507"/>
                <w:placeholder>
                  <w:docPart w:val="FF099976744D9946AC0B6D02E473E05D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 xml:space="preserve">Teacher </w:t>
                </w:r>
                <w:r w:rsidR="00461D4A">
                  <w:t xml:space="preserve">| </w:t>
                </w:r>
                <w:r w:rsidR="00461D4A" w:rsidRPr="009C5E11">
                  <w:t xml:space="preserve">Balsam Elementary School </w:t>
                </w:r>
                <w:r w:rsidR="00461D4A">
                  <w:t xml:space="preserve">| </w:t>
                </w:r>
                <w:r w:rsidR="00461D4A" w:rsidRPr="009C5E11">
                  <w:t>Santa Fe, NM</w:t>
                </w:r>
              </w:sdtContent>
            </w:sdt>
          </w:p>
          <w:p w14:paraId="750AF4A3" w14:textId="77777777" w:rsidR="00D943A4" w:rsidRPr="009C5E11" w:rsidRDefault="00000000" w:rsidP="00461D4A">
            <w:pPr>
              <w:pStyle w:val="Heading2"/>
            </w:pPr>
            <w:sdt>
              <w:sdtPr>
                <w:id w:val="834419538"/>
                <w:placeholder>
                  <w:docPart w:val="AEFF633D5CACCD46A34945C20498D36B"/>
                </w:placeholder>
                <w:showingPlcHdr/>
                <w15:appearance w15:val="hidden"/>
              </w:sdtPr>
              <w:sdtContent>
                <w:r w:rsidR="00461D4A">
                  <w:t xml:space="preserve">Oct 20XX </w:t>
                </w:r>
                <w:r w:rsidR="00461D4A" w:rsidRPr="009C5E11">
                  <w:t xml:space="preserve">– </w:t>
                </w:r>
                <w:r w:rsidR="00461D4A">
                  <w:t>May 20XX</w:t>
                </w:r>
              </w:sdtContent>
            </w:sdt>
          </w:p>
          <w:p w14:paraId="4057F4F2" w14:textId="77777777" w:rsidR="00D943A4" w:rsidRPr="00076DA3" w:rsidRDefault="00000000" w:rsidP="00461D4A">
            <w:pPr>
              <w:pStyle w:val="Heading3"/>
            </w:pPr>
            <w:sdt>
              <w:sdtPr>
                <w:id w:val="-1259605492"/>
                <w:placeholder>
                  <w:docPart w:val="AF4D8B39FC11CB4C8196C84A7F01D4D0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>Teacher’s Aide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461D4A">
                  <w:t>Santa</w:t>
                </w:r>
                <w:r w:rsidR="00461D4A" w:rsidRPr="00076DA3">
                  <w:t xml:space="preserve"> Fe, NM</w:t>
                </w:r>
              </w:sdtContent>
            </w:sdt>
          </w:p>
          <w:p w14:paraId="095CB8C4" w14:textId="77777777" w:rsidR="00D943A4" w:rsidRPr="009C5E11" w:rsidRDefault="00000000" w:rsidP="00461D4A">
            <w:pPr>
              <w:pStyle w:val="Heading2"/>
            </w:pPr>
            <w:sdt>
              <w:sdtPr>
                <w:id w:val="-131711573"/>
                <w:placeholder>
                  <w:docPart w:val="7AAE02116AAB884AA3451BD140673261"/>
                </w:placeholder>
                <w:showingPlcHdr/>
                <w15:appearance w15:val="hidden"/>
              </w:sdtPr>
              <w:sdtContent>
                <w:r w:rsidR="00461D4A">
                  <w:t xml:space="preserve">Sep 20XX </w:t>
                </w:r>
                <w:r w:rsidR="00461D4A" w:rsidRPr="009C5E11">
                  <w:t xml:space="preserve">– </w:t>
                </w:r>
                <w:r w:rsidR="00461D4A">
                  <w:t>Jun 20XX</w:t>
                </w:r>
              </w:sdtContent>
            </w:sdt>
          </w:p>
          <w:p w14:paraId="4528EA4E" w14:textId="77777777" w:rsidR="00D943A4" w:rsidRPr="00076DA3" w:rsidRDefault="00000000" w:rsidP="00461D4A">
            <w:pPr>
              <w:pStyle w:val="Heading3"/>
            </w:pPr>
            <w:sdt>
              <w:sdtPr>
                <w:id w:val="-561249766"/>
                <w:placeholder>
                  <w:docPart w:val="E371CE75010BDF498239CCBBBAEEB328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>Teacher’s Aide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Santa Fe, NM</w:t>
                </w:r>
              </w:sdtContent>
            </w:sdt>
          </w:p>
          <w:p w14:paraId="4DB18787" w14:textId="77777777" w:rsidR="00D943A4" w:rsidRPr="00046661" w:rsidRDefault="00000000" w:rsidP="00461D4A">
            <w:sdt>
              <w:sdtPr>
                <w:id w:val="-155072470"/>
                <w:placeholder>
                  <w:docPart w:val="85F999EFE243DC47AD796005C7914CE4"/>
                </w:placeholder>
                <w:temporary/>
                <w:showingPlcHdr/>
                <w15:appearance w15:val="hidden"/>
              </w:sdtPr>
              <w:sdtContent>
                <w:r w:rsidR="00461D4A" w:rsidRPr="00046661">
                  <w:t>Key responsibilities: planning and delivering effective instruction across various subjects and grade levels, assessing and monitoring student progress, and providing individualized support and intervention as needed.</w:t>
                </w:r>
              </w:sdtContent>
            </w:sdt>
          </w:p>
        </w:tc>
      </w:tr>
      <w:tr w:rsidR="00D943A4" w:rsidRPr="00F079F2" w14:paraId="6468BF10" w14:textId="77777777" w:rsidTr="008D0C40">
        <w:trPr>
          <w:gridAfter w:val="1"/>
          <w:wAfter w:w="20" w:type="dxa"/>
          <w:trHeight w:val="198"/>
        </w:trPr>
        <w:tc>
          <w:tcPr>
            <w:tcW w:w="3150" w:type="dxa"/>
            <w:vMerge/>
          </w:tcPr>
          <w:p w14:paraId="2C3E2FFC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68C3B3E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36D9B18F" w14:textId="77777777" w:rsidR="00D943A4" w:rsidRPr="00F079F2" w:rsidRDefault="00000000" w:rsidP="00461D4A">
            <w:pPr>
              <w:pStyle w:val="Heading1"/>
            </w:pPr>
            <w:sdt>
              <w:sdtPr>
                <w:id w:val="-2000718123"/>
                <w:placeholder>
                  <w:docPart w:val="4E95ADBF909C8C4DB9527E7A282F8FE1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sz="12" w:space="0" w:color="4A9A82" w:themeColor="accent3" w:themeShade="BF"/>
            </w:tcBorders>
          </w:tcPr>
          <w:p w14:paraId="587D9277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36696B2F" w14:textId="77777777" w:rsidTr="008D0C40">
        <w:trPr>
          <w:gridAfter w:val="1"/>
          <w:wAfter w:w="20" w:type="dxa"/>
          <w:trHeight w:val="216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2176AEDE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611F3D42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12" w:space="0" w:color="4A9A82" w:themeColor="accent3" w:themeShade="BF"/>
            </w:tcBorders>
          </w:tcPr>
          <w:p w14:paraId="067DF92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4A9A82" w:themeColor="accent3" w:themeShade="BF"/>
            </w:tcBorders>
          </w:tcPr>
          <w:p w14:paraId="29CCF1EA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73FF19B5" w14:textId="77777777" w:rsidTr="00461D4A">
        <w:trPr>
          <w:gridAfter w:val="1"/>
          <w:wAfter w:w="20" w:type="dxa"/>
          <w:trHeight w:val="675"/>
        </w:trPr>
        <w:tc>
          <w:tcPr>
            <w:tcW w:w="3150" w:type="dxa"/>
            <w:vMerge/>
          </w:tcPr>
          <w:p w14:paraId="0541C75D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4789F3BB" w14:textId="77777777" w:rsidR="00D943A4" w:rsidRPr="00F079F2" w:rsidRDefault="00D943A4" w:rsidP="005A423C"/>
        </w:tc>
        <w:tc>
          <w:tcPr>
            <w:tcW w:w="7270" w:type="dxa"/>
            <w:gridSpan w:val="4"/>
          </w:tcPr>
          <w:p w14:paraId="12582893" w14:textId="77777777" w:rsidR="00D943A4" w:rsidRPr="00F079F2" w:rsidRDefault="00000000" w:rsidP="002951D4">
            <w:sdt>
              <w:sdtPr>
                <w:id w:val="-1759202517"/>
                <w:placeholder>
                  <w:docPart w:val="47781307E3E74541BB33C1360DC16438"/>
                </w:placeholder>
                <w:temporary/>
                <w:showingPlcHdr/>
                <w15:appearance w15:val="hidden"/>
              </w:sdtPr>
              <w:sdtContent>
                <w:r w:rsidR="00461D4A" w:rsidRPr="001B1A04">
                  <w:t>Bellows College</w:t>
                </w:r>
                <w:r w:rsidR="00461D4A">
                  <w:t xml:space="preserve"> |</w:t>
                </w:r>
                <w:r w:rsidR="00461D4A" w:rsidRPr="00F079F2">
                  <w:t xml:space="preserve"> </w:t>
                </w:r>
                <w:r w:rsidR="00461D4A">
                  <w:t>Santa Fe, NM</w:t>
                </w:r>
              </w:sdtContent>
            </w:sdt>
          </w:p>
          <w:p w14:paraId="5B19487F" w14:textId="77777777" w:rsidR="00D943A4" w:rsidRPr="00F079F2" w:rsidRDefault="00000000" w:rsidP="00461D4A">
            <w:sdt>
              <w:sdtPr>
                <w:id w:val="1968694666"/>
                <w:placeholder>
                  <w:docPart w:val="774092EA1042A34FA9F16D3E7421FA67"/>
                </w:placeholder>
                <w:temporary/>
                <w:showingPlcHdr/>
                <w15:appearance w15:val="hidden"/>
              </w:sdtPr>
              <w:sdtContent>
                <w:r w:rsidR="00461D4A">
                  <w:t>Bachelor’s Degree in Elementary Education</w:t>
                </w:r>
              </w:sdtContent>
            </w:sdt>
          </w:p>
        </w:tc>
      </w:tr>
      <w:tr w:rsidR="00D943A4" w:rsidRPr="00F079F2" w14:paraId="319AABE1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1C8A3256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7CB9D133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7F9B880F" w14:textId="77777777" w:rsidR="00D943A4" w:rsidRPr="00F079F2" w:rsidRDefault="00000000" w:rsidP="00461D4A">
            <w:pPr>
              <w:pStyle w:val="Heading1"/>
            </w:pPr>
            <w:sdt>
              <w:sdtPr>
                <w:id w:val="1522284188"/>
                <w:placeholder>
                  <w:docPart w:val="69E47287CEA8824A886409ABF03BD3D7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COMMUNICATION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4480" w:type="dxa"/>
            <w:tcBorders>
              <w:bottom w:val="single" w:sz="12" w:space="0" w:color="4A9A82" w:themeColor="accent3" w:themeShade="BF"/>
            </w:tcBorders>
          </w:tcPr>
          <w:p w14:paraId="0CBFB54B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19ABF693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15C0A1F8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1A1268A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  <w:tcBorders>
              <w:top w:val="single" w:sz="12" w:space="0" w:color="4A9A82" w:themeColor="accent3" w:themeShade="BF"/>
            </w:tcBorders>
          </w:tcPr>
          <w:p w14:paraId="4F45CC66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4A9A82" w:themeColor="accent3" w:themeShade="BF"/>
            </w:tcBorders>
          </w:tcPr>
          <w:p w14:paraId="43BF36F4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71E7A6EC" w14:textId="77777777" w:rsidTr="00461D4A">
        <w:trPr>
          <w:gridAfter w:val="1"/>
          <w:wAfter w:w="20" w:type="dxa"/>
          <w:trHeight w:val="720"/>
        </w:trPr>
        <w:tc>
          <w:tcPr>
            <w:tcW w:w="3150" w:type="dxa"/>
            <w:vMerge/>
          </w:tcPr>
          <w:p w14:paraId="751F2743" w14:textId="77777777"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4732289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A4B9D8A" w14:textId="77777777" w:rsidR="00D943A4" w:rsidRPr="000573A9" w:rsidRDefault="00000000" w:rsidP="00461D4A">
            <w:sdt>
              <w:sdtPr>
                <w:id w:val="-2020617841"/>
                <w:placeholder>
                  <w:docPart w:val="D7BD7F4EFE364D4A9222F5ABDD702B6D"/>
                </w:placeholder>
                <w:temporary/>
                <w:showingPlcHdr/>
                <w15:appearance w15:val="hidden"/>
              </w:sdtPr>
              <w:sdtContent>
                <w:r w:rsidR="00461D4A" w:rsidRPr="000573A9">
                  <w:t>Collaborating with colleagues, parents, and community members to support student learning and achievement is an essential responsibility of an elementary school teacher.</w:t>
                </w:r>
              </w:sdtContent>
            </w:sdt>
          </w:p>
        </w:tc>
      </w:tr>
      <w:tr w:rsidR="00D943A4" w:rsidRPr="00F079F2" w14:paraId="01C8EB51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5EFBAC3C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780B676A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688B43BE" w14:textId="77777777" w:rsidR="00D943A4" w:rsidRPr="00F079F2" w:rsidRDefault="00000000" w:rsidP="00461D4A">
            <w:pPr>
              <w:pStyle w:val="Heading1"/>
            </w:pPr>
            <w:sdt>
              <w:sdtPr>
                <w:id w:val="1795176455"/>
                <w:placeholder>
                  <w:docPart w:val="5EC0ED6F15347342874F10E4E07C33CF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LEADERSHIP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5110" w:type="dxa"/>
            <w:gridSpan w:val="2"/>
            <w:tcBorders>
              <w:bottom w:val="single" w:sz="12" w:space="0" w:color="4A9A82" w:themeColor="accent3" w:themeShade="BF"/>
            </w:tcBorders>
          </w:tcPr>
          <w:p w14:paraId="41B2C1FD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2AA4DCFF" w14:textId="77777777" w:rsidTr="008D0C40">
        <w:trPr>
          <w:gridAfter w:val="1"/>
          <w:wAfter w:w="20" w:type="dxa"/>
          <w:trHeight w:val="279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13F84531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36831636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14:paraId="5DF7E2F1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4A9A82" w:themeColor="accent3" w:themeShade="BF"/>
            </w:tcBorders>
          </w:tcPr>
          <w:p w14:paraId="09CA22C7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24D820E1" w14:textId="77777777" w:rsidTr="00D943A4">
        <w:trPr>
          <w:gridAfter w:val="1"/>
          <w:wAfter w:w="20" w:type="dxa"/>
          <w:trHeight w:val="750"/>
        </w:trPr>
        <w:tc>
          <w:tcPr>
            <w:tcW w:w="3150" w:type="dxa"/>
            <w:vMerge/>
          </w:tcPr>
          <w:p w14:paraId="11BEFF07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674A619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B8EEAF2" w14:textId="77777777" w:rsidR="00D943A4" w:rsidRPr="00046661" w:rsidRDefault="00000000" w:rsidP="00461D4A">
            <w:sdt>
              <w:sdtPr>
                <w:id w:val="1632666966"/>
                <w:placeholder>
                  <w:docPart w:val="35A83AE4B89BAC4E8F09177553F0CD31"/>
                </w:placeholder>
                <w:temporary/>
                <w:showingPlcHdr/>
                <w15:appearance w15:val="hidden"/>
              </w:sdtPr>
              <w:sdtContent>
                <w:r w:rsidR="00461D4A">
                  <w:t>As a teacher, I maintain a positive classroom environment that promotes student engagement, behavior management, and social-emotional development.</w:t>
                </w:r>
              </w:sdtContent>
            </w:sdt>
          </w:p>
        </w:tc>
      </w:tr>
    </w:tbl>
    <w:p w14:paraId="12721ED9" w14:textId="77777777" w:rsidR="00CE6104" w:rsidRPr="0006568A" w:rsidRDefault="00CE6104" w:rsidP="007520D7"/>
    <w:sectPr w:rsidR="00CE6104" w:rsidRPr="0006568A" w:rsidSect="00FF05AD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E72E05" w14:textId="77777777" w:rsidR="00684AAB" w:rsidRDefault="00684AAB" w:rsidP="0085363C">
      <w:pPr>
        <w:spacing w:line="240" w:lineRule="auto"/>
      </w:pPr>
      <w:r>
        <w:separator/>
      </w:r>
    </w:p>
  </w:endnote>
  <w:endnote w:type="continuationSeparator" w:id="0">
    <w:p w14:paraId="546B928D" w14:textId="77777777" w:rsidR="00684AAB" w:rsidRDefault="00684AAB" w:rsidP="0085363C">
      <w:pPr>
        <w:spacing w:line="240" w:lineRule="auto"/>
      </w:pPr>
      <w:r>
        <w:continuationSeparator/>
      </w:r>
    </w:p>
  </w:endnote>
  <w:endnote w:type="continuationNotice" w:id="1">
    <w:p w14:paraId="247B7661" w14:textId="77777777" w:rsidR="00684AAB" w:rsidRDefault="00684AA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7623D5-6D74-244A-A238-397281E74EBD}"/>
    <w:embedBold r:id="rId2" w:fontKey="{CF617165-CDA4-B346-93E1-954C1B0926EB}"/>
    <w:embedItalic r:id="rId3" w:fontKey="{CEF78030-A931-8045-B2EE-537E068D17FC}"/>
    <w:embedBoldItalic r:id="rId4" w:fontKey="{A657D8FF-C719-F043-AFB4-96B1A1E909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30A7BE5-6712-9943-9277-10706560D694}"/>
    <w:embedBold r:id="rId6" w:fontKey="{862A1C76-DA59-6041-9E3C-A3B5241D30F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1650C490-2437-264E-863E-DDB36E4CF08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A6269473-1A88-2840-9359-32DD87848C2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D312598F-B5A8-5F47-B9FB-E341DC07ED7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1BEA8CF3-7F25-7A4A-889D-FB82588A91F9}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  <w:embedRegular r:id="rId11" w:fontKey="{1AE12699-D9BE-3A47-9B1A-C44900DD2755}"/>
    <w:embedBold r:id="rId12" w:fontKey="{87019052-5DB5-104B-9625-3E67409C3C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04AFE4D0-E4E1-A743-9E49-2BBDDEB8EB14}"/>
    <w:embedBold r:id="rId14" w:fontKey="{B8B3A452-3A8A-8246-90CA-F92C4795DDAB}"/>
    <w:embedItalic r:id="rId15" w:fontKey="{6B58C4F5-5B6E-694B-8C14-FBD01E6C16C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6" w:fontKey="{3EAEA21E-C5F7-7F49-BF3E-23C1C3E228D4}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23257" w14:textId="77777777" w:rsidR="00684AAB" w:rsidRDefault="00684AAB" w:rsidP="0085363C">
      <w:pPr>
        <w:spacing w:line="240" w:lineRule="auto"/>
      </w:pPr>
      <w:r>
        <w:separator/>
      </w:r>
    </w:p>
  </w:footnote>
  <w:footnote w:type="continuationSeparator" w:id="0">
    <w:p w14:paraId="40983C98" w14:textId="77777777" w:rsidR="00684AAB" w:rsidRDefault="00684AAB" w:rsidP="0085363C">
      <w:pPr>
        <w:spacing w:line="240" w:lineRule="auto"/>
      </w:pPr>
      <w:r>
        <w:continuationSeparator/>
      </w:r>
    </w:p>
  </w:footnote>
  <w:footnote w:type="continuationNotice" w:id="1">
    <w:p w14:paraId="213B044E" w14:textId="77777777" w:rsidR="00684AAB" w:rsidRDefault="00684AA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56362592">
    <w:abstractNumId w:val="11"/>
  </w:num>
  <w:num w:numId="2" w16cid:durableId="98726221">
    <w:abstractNumId w:val="7"/>
  </w:num>
  <w:num w:numId="3" w16cid:durableId="1202015859">
    <w:abstractNumId w:val="15"/>
  </w:num>
  <w:num w:numId="4" w16cid:durableId="2086099917">
    <w:abstractNumId w:val="12"/>
  </w:num>
  <w:num w:numId="5" w16cid:durableId="1079137820">
    <w:abstractNumId w:val="13"/>
  </w:num>
  <w:num w:numId="6" w16cid:durableId="773094840">
    <w:abstractNumId w:val="19"/>
  </w:num>
  <w:num w:numId="7" w16cid:durableId="1955549509">
    <w:abstractNumId w:val="6"/>
  </w:num>
  <w:num w:numId="8" w16cid:durableId="222722247">
    <w:abstractNumId w:val="10"/>
  </w:num>
  <w:num w:numId="9" w16cid:durableId="182207981">
    <w:abstractNumId w:val="17"/>
  </w:num>
  <w:num w:numId="10" w16cid:durableId="476922323">
    <w:abstractNumId w:val="1"/>
  </w:num>
  <w:num w:numId="11" w16cid:durableId="1381130229">
    <w:abstractNumId w:val="5"/>
  </w:num>
  <w:num w:numId="12" w16cid:durableId="44456505">
    <w:abstractNumId w:val="0"/>
  </w:num>
  <w:num w:numId="13" w16cid:durableId="35082862">
    <w:abstractNumId w:val="2"/>
  </w:num>
  <w:num w:numId="14" w16cid:durableId="897861899">
    <w:abstractNumId w:val="9"/>
  </w:num>
  <w:num w:numId="15" w16cid:durableId="414208011">
    <w:abstractNumId w:val="8"/>
  </w:num>
  <w:num w:numId="16" w16cid:durableId="241064671">
    <w:abstractNumId w:val="16"/>
  </w:num>
  <w:num w:numId="17" w16cid:durableId="796408556">
    <w:abstractNumId w:val="3"/>
  </w:num>
  <w:num w:numId="18" w16cid:durableId="865748415">
    <w:abstractNumId w:val="21"/>
  </w:num>
  <w:num w:numId="19" w16cid:durableId="1442988456">
    <w:abstractNumId w:val="18"/>
  </w:num>
  <w:num w:numId="20" w16cid:durableId="1454787380">
    <w:abstractNumId w:val="14"/>
  </w:num>
  <w:num w:numId="21" w16cid:durableId="1889536318">
    <w:abstractNumId w:val="20"/>
  </w:num>
  <w:num w:numId="22" w16cid:durableId="175643793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4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58C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344D"/>
    <w:rsid w:val="00125B8C"/>
    <w:rsid w:val="00162D53"/>
    <w:rsid w:val="001727CA"/>
    <w:rsid w:val="00187D40"/>
    <w:rsid w:val="001B1A04"/>
    <w:rsid w:val="001B5FA2"/>
    <w:rsid w:val="001D4BC4"/>
    <w:rsid w:val="00200FC8"/>
    <w:rsid w:val="00211F82"/>
    <w:rsid w:val="00212F06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D63A0"/>
    <w:rsid w:val="002E78C0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6FD0"/>
    <w:rsid w:val="004275F1"/>
    <w:rsid w:val="00461D4A"/>
    <w:rsid w:val="0046302A"/>
    <w:rsid w:val="00476279"/>
    <w:rsid w:val="00487D2D"/>
    <w:rsid w:val="00495BAE"/>
    <w:rsid w:val="004B3BCD"/>
    <w:rsid w:val="004B3E75"/>
    <w:rsid w:val="004D4190"/>
    <w:rsid w:val="004D5D62"/>
    <w:rsid w:val="005112D0"/>
    <w:rsid w:val="00533BF0"/>
    <w:rsid w:val="00565D12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41CEA"/>
    <w:rsid w:val="006518B1"/>
    <w:rsid w:val="006643E9"/>
    <w:rsid w:val="00672CEE"/>
    <w:rsid w:val="0067761E"/>
    <w:rsid w:val="00683861"/>
    <w:rsid w:val="00684AAB"/>
    <w:rsid w:val="006B34D0"/>
    <w:rsid w:val="006D5564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01D2C"/>
    <w:rsid w:val="008107F8"/>
    <w:rsid w:val="008110A5"/>
    <w:rsid w:val="0082043E"/>
    <w:rsid w:val="0085363C"/>
    <w:rsid w:val="00855B5F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E2B09"/>
    <w:rsid w:val="00AF056A"/>
    <w:rsid w:val="00B37F36"/>
    <w:rsid w:val="00B62AB7"/>
    <w:rsid w:val="00B6708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A39F9"/>
    <w:rsid w:val="00DB3FAD"/>
    <w:rsid w:val="00E00971"/>
    <w:rsid w:val="00E011EF"/>
    <w:rsid w:val="00E246A5"/>
    <w:rsid w:val="00E4258C"/>
    <w:rsid w:val="00E60E6F"/>
    <w:rsid w:val="00E61C09"/>
    <w:rsid w:val="00E821D6"/>
    <w:rsid w:val="00E92F21"/>
    <w:rsid w:val="00EA33C0"/>
    <w:rsid w:val="00EB3B58"/>
    <w:rsid w:val="00EC7359"/>
    <w:rsid w:val="00ED5E92"/>
    <w:rsid w:val="00ED71CF"/>
    <w:rsid w:val="00EE3054"/>
    <w:rsid w:val="00EE3EC6"/>
    <w:rsid w:val="00EE6C6F"/>
    <w:rsid w:val="00EF4967"/>
    <w:rsid w:val="00F00606"/>
    <w:rsid w:val="00F01256"/>
    <w:rsid w:val="00F079F2"/>
    <w:rsid w:val="00F47D02"/>
    <w:rsid w:val="00F53FD4"/>
    <w:rsid w:val="00FC589C"/>
    <w:rsid w:val="00FC7475"/>
    <w:rsid w:val="00FD2351"/>
    <w:rsid w:val="00FE78A0"/>
    <w:rsid w:val="00FF05AD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1D159"/>
  <w15:chartTrackingRefBased/>
  <w15:docId w15:val="{08A2F26D-44F8-9A40-BF2A-50CDFA71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/Library/Containers/com.microsoft.Word/Data/Library/Application%20Support/Microsoft/Office/16.0/DTS/Search/%7bBEC72E85-C85D-2E40-96F7-11826049FA2B%7dtf674295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F84D1C0A4100241807F966C0119B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A7718-8948-D144-AA27-43EC7A515D9C}"/>
      </w:docPartPr>
      <w:docPartBody>
        <w:p w:rsidR="00000000" w:rsidRDefault="00000000">
          <w:pPr>
            <w:pStyle w:val="0F84D1C0A4100241807F966C0119B3D4"/>
          </w:pPr>
          <w:r w:rsidRPr="00D943A4">
            <w:t>Tonnie</w:t>
          </w:r>
          <w:r w:rsidRPr="00D943A4">
            <w:br/>
            <w:t>Thomsen</w:t>
          </w:r>
        </w:p>
      </w:docPartBody>
    </w:docPart>
    <w:docPart>
      <w:docPartPr>
        <w:name w:val="DFBA22A4F698D047A2FC6D8089D46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8D466-B5E6-9944-8C62-7B11933D3DC6}"/>
      </w:docPartPr>
      <w:docPartBody>
        <w:p w:rsidR="00000000" w:rsidRDefault="00000000">
          <w:pPr>
            <w:pStyle w:val="DFBA22A4F698D047A2FC6D8089D46191"/>
          </w:pPr>
          <w:r w:rsidRPr="00F079F2">
            <w:t>OBJECTIVE</w:t>
          </w:r>
        </w:p>
      </w:docPartBody>
    </w:docPart>
    <w:docPart>
      <w:docPartPr>
        <w:name w:val="A7700FA6A4A8E04686167D1ECF31D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3F5D1-1B6C-9F4C-8CE4-8757A8CD1BEA}"/>
      </w:docPartPr>
      <w:docPartBody>
        <w:p w:rsidR="00000000" w:rsidRDefault="00000000">
          <w:pPr>
            <w:pStyle w:val="A7700FA6A4A8E04686167D1ECF31DAF4"/>
          </w:pPr>
          <w:r w:rsidRPr="00D943A4">
            <w:t xml:space="preserve">My primary objective is to provide a safe and nurturing learning environment that encourages student growth and development. I aim to facilitate engaging and challenging instruction that fosters a </w:t>
          </w:r>
          <w:r w:rsidRPr="00D943A4">
            <w:t>love for learning, critical thinking, and problem-solving skills.</w:t>
          </w:r>
        </w:p>
      </w:docPartBody>
    </w:docPart>
    <w:docPart>
      <w:docPartPr>
        <w:name w:val="0AA31A460684EA419C1FD92440992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E6304-EC5E-DF4C-A804-677341743FEC}"/>
      </w:docPartPr>
      <w:docPartBody>
        <w:p w:rsidR="00000000" w:rsidRDefault="00000000">
          <w:pPr>
            <w:pStyle w:val="0AA31A460684EA419C1FD92440992D59"/>
          </w:pPr>
          <w:r>
            <w:t>REFERENCES</w:t>
          </w:r>
        </w:p>
      </w:docPartBody>
    </w:docPart>
    <w:docPart>
      <w:docPartPr>
        <w:name w:val="7E40F51AA49F9E4DBC7AFEA2FAD0A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290F3-A08D-0440-9976-A1CCC1F4203A}"/>
      </w:docPartPr>
      <w:docPartBody>
        <w:p w:rsidR="00000000" w:rsidRDefault="00000000">
          <w:pPr>
            <w:pStyle w:val="7E40F51AA49F9E4DBC7AFEA2FAD0A883"/>
          </w:pPr>
          <w:r w:rsidRPr="009C5E11">
            <w:t>Available upon request.</w:t>
          </w:r>
        </w:p>
      </w:docPartBody>
    </w:docPart>
    <w:docPart>
      <w:docPartPr>
        <w:name w:val="0A09C6BF57BE394C914C47AFF5F66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141EC-1643-724B-BAD8-3E68CB2D18CA}"/>
      </w:docPartPr>
      <w:docPartBody>
        <w:p w:rsidR="00000000" w:rsidRDefault="00000000">
          <w:pPr>
            <w:pStyle w:val="0A09C6BF57BE394C914C47AFF5F66049"/>
          </w:pPr>
          <w:r w:rsidRPr="00D943A4">
            <w:t>ADDRESS</w:t>
          </w:r>
        </w:p>
      </w:docPartBody>
    </w:docPart>
    <w:docPart>
      <w:docPartPr>
        <w:name w:val="3F5C98D94B7D4F4DA11DD08CB2829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2F11-3788-D24A-8C22-29054D493EC0}"/>
      </w:docPartPr>
      <w:docPartBody>
        <w:p w:rsidR="00000000" w:rsidRDefault="00000000">
          <w:pPr>
            <w:pStyle w:val="3F5C98D94B7D4F4DA11DD08CB2829FDD"/>
          </w:pPr>
          <w:r w:rsidRPr="00E011EF">
            <w:t>987 6</w:t>
          </w:r>
          <w:r w:rsidRPr="00E011EF">
            <w:rPr>
              <w:vertAlign w:val="superscript"/>
            </w:rPr>
            <w:t>th</w:t>
          </w:r>
          <w:r w:rsidRPr="00E011EF">
            <w:t xml:space="preserve"> Ave</w:t>
          </w:r>
          <w:r w:rsidRPr="00E011EF">
            <w:br/>
            <w:t>Santa Fe, NM 76543</w:t>
          </w:r>
          <w:r w:rsidRPr="00E011EF">
            <w:br/>
            <w:t>USA</w:t>
          </w:r>
        </w:p>
      </w:docPartBody>
    </w:docPart>
    <w:docPart>
      <w:docPartPr>
        <w:name w:val="953EBA233D63EA45968E8CF9A5EE5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10ABC-7069-5D47-89A9-25B4FBF2CE11}"/>
      </w:docPartPr>
      <w:docPartBody>
        <w:p w:rsidR="00000000" w:rsidRDefault="00000000">
          <w:pPr>
            <w:pStyle w:val="953EBA233D63EA45968E8CF9A5EE569B"/>
          </w:pPr>
          <w:r w:rsidRPr="00D943A4">
            <w:t>PHONE</w:t>
          </w:r>
        </w:p>
      </w:docPartBody>
    </w:docPart>
    <w:docPart>
      <w:docPartPr>
        <w:name w:val="28EAA727B3F6F14A9243E60A331B5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FEA97-4AC5-8844-94E8-61AF5F12B2DA}"/>
      </w:docPartPr>
      <w:docPartBody>
        <w:p w:rsidR="00000000" w:rsidRDefault="00000000">
          <w:pPr>
            <w:pStyle w:val="28EAA727B3F6F14A9243E60A331B5192"/>
          </w:pPr>
          <w:r w:rsidRPr="00E011EF">
            <w:t>706.555.0123</w:t>
          </w:r>
        </w:p>
      </w:docPartBody>
    </w:docPart>
    <w:docPart>
      <w:docPartPr>
        <w:name w:val="F8D12A005E5E3D49BEAC67F7230F1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B1352-8FB5-A543-B828-18EB065C458C}"/>
      </w:docPartPr>
      <w:docPartBody>
        <w:p w:rsidR="00000000" w:rsidRDefault="00000000">
          <w:pPr>
            <w:pStyle w:val="F8D12A005E5E3D49BEAC67F7230F139F"/>
          </w:pPr>
          <w:r w:rsidRPr="00264AF7">
            <w:t>EMAIL</w:t>
          </w:r>
        </w:p>
      </w:docPartBody>
    </w:docPart>
    <w:docPart>
      <w:docPartPr>
        <w:name w:val="290D17544DCAFF46A42598433BEE4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91EE3-4826-0244-919C-4E5797DE1103}"/>
      </w:docPartPr>
      <w:docPartBody>
        <w:p w:rsidR="00000000" w:rsidRDefault="00000000">
          <w:pPr>
            <w:pStyle w:val="290D17544DCAFF46A42598433BEE4FF2"/>
          </w:pPr>
          <w:r w:rsidRPr="00E00971">
            <w:t>tonnie@example.com</w:t>
          </w:r>
        </w:p>
      </w:docPartBody>
    </w:docPart>
    <w:docPart>
      <w:docPartPr>
        <w:name w:val="5CF330324BEE87469C0CF49A4A437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E55E5-4283-8E48-A97C-9030E8E0B12F}"/>
      </w:docPartPr>
      <w:docPartBody>
        <w:p w:rsidR="00000000" w:rsidRDefault="00000000">
          <w:pPr>
            <w:pStyle w:val="5CF330324BEE87469C0CF49A4A43799F"/>
          </w:pPr>
          <w:r w:rsidRPr="00D943A4">
            <w:t>Website</w:t>
          </w:r>
        </w:p>
      </w:docPartBody>
    </w:docPart>
    <w:docPart>
      <w:docPartPr>
        <w:name w:val="3A1501EAB911D145B183CCEAC5F85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68B33-F0D5-6040-91B3-A83A4AFFBFDF}"/>
      </w:docPartPr>
      <w:docPartBody>
        <w:p w:rsidR="00000000" w:rsidRDefault="00000000">
          <w:pPr>
            <w:pStyle w:val="3A1501EAB911D145B183CCEAC5F8530C"/>
          </w:pPr>
          <w:r>
            <w:t>www.interestingsite.com</w:t>
          </w:r>
        </w:p>
      </w:docPartBody>
    </w:docPart>
    <w:docPart>
      <w:docPartPr>
        <w:name w:val="B7625E68603F8446A723505685C50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97A26-3166-9849-BB2A-5F9EB59ED56D}"/>
      </w:docPartPr>
      <w:docPartBody>
        <w:p w:rsidR="00000000" w:rsidRDefault="00000000">
          <w:pPr>
            <w:pStyle w:val="B7625E68603F8446A723505685C50B9F"/>
          </w:pPr>
          <w:r w:rsidRPr="00F079F2">
            <w:t>EXPERIENCE</w:t>
          </w:r>
        </w:p>
      </w:docPartBody>
    </w:docPart>
    <w:docPart>
      <w:docPartPr>
        <w:name w:val="98DD0DD537347D469A628D4AE6003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179EC-82B8-694C-9088-A595ACB8824B}"/>
      </w:docPartPr>
      <w:docPartBody>
        <w:p w:rsidR="00000000" w:rsidRDefault="00000000">
          <w:pPr>
            <w:pStyle w:val="98DD0DD537347D469A628D4AE60035EE"/>
          </w:pPr>
          <w:r>
            <w:t>Jan 20XX</w:t>
          </w:r>
          <w:r>
            <w:t xml:space="preserve">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FF099976744D9946AC0B6D02E473E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B148C-C950-B747-B0FE-6F847437A2D2}"/>
      </w:docPartPr>
      <w:docPartBody>
        <w:p w:rsidR="00000000" w:rsidRDefault="00000000">
          <w:pPr>
            <w:pStyle w:val="FF099976744D9946AC0B6D02E473E05D"/>
          </w:pPr>
          <w:r w:rsidRPr="009C5E11">
            <w:t xml:space="preserve">Teacher </w:t>
          </w:r>
          <w:r>
            <w:t xml:space="preserve">| </w:t>
          </w:r>
          <w:r w:rsidRPr="009C5E11">
            <w:t xml:space="preserve">Balsam Elementary School </w:t>
          </w:r>
          <w:r>
            <w:t xml:space="preserve">| </w:t>
          </w:r>
          <w:r w:rsidRPr="009C5E11">
            <w:t>Santa Fe, NM</w:t>
          </w:r>
        </w:p>
      </w:docPartBody>
    </w:docPart>
    <w:docPart>
      <w:docPartPr>
        <w:name w:val="AEFF633D5CACCD46A34945C20498D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4B4D7-DBD9-1F47-A687-250972F0C7DA}"/>
      </w:docPartPr>
      <w:docPartBody>
        <w:p w:rsidR="00000000" w:rsidRDefault="00000000">
          <w:pPr>
            <w:pStyle w:val="AEFF633D5CACCD46A34945C20498D36B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AF4D8B39FC11CB4C8196C84A7F01D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DA1C1-B436-A14D-9000-86778DA70841}"/>
      </w:docPartPr>
      <w:docPartBody>
        <w:p w:rsidR="00000000" w:rsidRDefault="00000000">
          <w:pPr>
            <w:pStyle w:val="AF4D8B39FC11CB4C8196C84A7F01D4D0"/>
          </w:pPr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461D4A">
            <w:t>Santa</w:t>
          </w:r>
          <w:r w:rsidRPr="00076DA3">
            <w:t xml:space="preserve"> Fe, NM</w:t>
          </w:r>
        </w:p>
      </w:docPartBody>
    </w:docPart>
    <w:docPart>
      <w:docPartPr>
        <w:name w:val="7AAE02116AAB884AA3451BD140673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DF631-E1FA-B84F-94FC-7B415A81A31D}"/>
      </w:docPartPr>
      <w:docPartBody>
        <w:p w:rsidR="00000000" w:rsidRDefault="00000000">
          <w:pPr>
            <w:pStyle w:val="7AAE02116AAB884AA3451BD140673261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E371CE75010BDF498239CCBBBAEEB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E848-09E7-D642-B53F-8545C151344E}"/>
      </w:docPartPr>
      <w:docPartBody>
        <w:p w:rsidR="00000000" w:rsidRDefault="00000000">
          <w:pPr>
            <w:pStyle w:val="E371CE75010BDF498239CCBBBAEEB328"/>
          </w:pPr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 xml:space="preserve">Balsam </w:t>
          </w:r>
          <w:r w:rsidRPr="00076DA3">
            <w:t>Elementary School</w:t>
          </w:r>
          <w:r w:rsidRPr="009C5E11">
            <w:t xml:space="preserve"> </w:t>
          </w:r>
          <w:r>
            <w:t xml:space="preserve">| </w:t>
          </w:r>
          <w:r w:rsidRPr="00076DA3">
            <w:t>Santa Fe, NM</w:t>
          </w:r>
        </w:p>
      </w:docPartBody>
    </w:docPart>
    <w:docPart>
      <w:docPartPr>
        <w:name w:val="85F999EFE243DC47AD796005C7914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F51EE-FA79-B14D-839D-0E3E9CC943DA}"/>
      </w:docPartPr>
      <w:docPartBody>
        <w:p w:rsidR="00000000" w:rsidRDefault="00000000">
          <w:pPr>
            <w:pStyle w:val="85F999EFE243DC47AD796005C7914CE4"/>
          </w:pPr>
          <w:r w:rsidRPr="00046661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4E95ADBF909C8C4DB9527E7A282F8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3B9AB-CD68-D14C-B14C-3411F73F658E}"/>
      </w:docPartPr>
      <w:docPartBody>
        <w:p w:rsidR="00000000" w:rsidRDefault="00000000">
          <w:pPr>
            <w:pStyle w:val="4E95ADBF909C8C4DB9527E7A282F8FE1"/>
          </w:pPr>
          <w:r w:rsidRPr="00F079F2">
            <w:t>EDUCATION</w:t>
          </w:r>
        </w:p>
      </w:docPartBody>
    </w:docPart>
    <w:docPart>
      <w:docPartPr>
        <w:name w:val="47781307E3E74541BB33C1360DC16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0E010-C060-D043-9B65-3726C09CCCBD}"/>
      </w:docPartPr>
      <w:docPartBody>
        <w:p w:rsidR="00000000" w:rsidRDefault="00000000">
          <w:pPr>
            <w:pStyle w:val="47781307E3E74541BB33C1360DC16438"/>
          </w:pPr>
          <w:r w:rsidRPr="001B1A04">
            <w:t>Bellows College</w:t>
          </w:r>
          <w:r>
            <w:t xml:space="preserve"> |</w:t>
          </w:r>
          <w:r w:rsidRPr="00F079F2">
            <w:t xml:space="preserve"> </w:t>
          </w:r>
          <w:r>
            <w:t>Santa Fe, NM</w:t>
          </w:r>
        </w:p>
      </w:docPartBody>
    </w:docPart>
    <w:docPart>
      <w:docPartPr>
        <w:name w:val="774092EA1042A34FA9F16D3E7421F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EA85C-23DE-1843-9667-01A6FD10113F}"/>
      </w:docPartPr>
      <w:docPartBody>
        <w:p w:rsidR="00000000" w:rsidRDefault="00000000">
          <w:pPr>
            <w:pStyle w:val="774092EA1042A34FA9F16D3E7421FA67"/>
          </w:pPr>
          <w:r>
            <w:t>Bachelor’s Degree in Elementary Education</w:t>
          </w:r>
        </w:p>
      </w:docPartBody>
    </w:docPart>
    <w:docPart>
      <w:docPartPr>
        <w:name w:val="69E47287CEA8824A886409ABF03BD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67FF7-5E28-564A-8FFD-9607DB0FDDCE}"/>
      </w:docPartPr>
      <w:docPartBody>
        <w:p w:rsidR="00000000" w:rsidRDefault="00000000">
          <w:pPr>
            <w:pStyle w:val="69E47287CEA8824A886409ABF03BD3D7"/>
          </w:pPr>
          <w:r w:rsidRPr="00F079F2">
            <w:t>COMMUNICATION</w:t>
          </w:r>
        </w:p>
      </w:docPartBody>
    </w:docPart>
    <w:docPart>
      <w:docPartPr>
        <w:name w:val="D7BD7F4EFE364D4A9222F5ABDD702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24868-3BF0-4042-ABEB-1D2A14491A13}"/>
      </w:docPartPr>
      <w:docPartBody>
        <w:p w:rsidR="00000000" w:rsidRDefault="00000000">
          <w:pPr>
            <w:pStyle w:val="D7BD7F4EFE364D4A9222F5ABDD702B6D"/>
          </w:pPr>
          <w:r w:rsidRPr="000573A9">
            <w:t xml:space="preserve">Collaborating with colleagues, parents, and community members to support student learning and achievement is an </w:t>
          </w:r>
          <w:r w:rsidRPr="000573A9">
            <w:t>essential responsibility of an elementary school teacher.</w:t>
          </w:r>
        </w:p>
      </w:docPartBody>
    </w:docPart>
    <w:docPart>
      <w:docPartPr>
        <w:name w:val="5EC0ED6F15347342874F10E4E07C3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23506-2280-B24B-ACB8-96DA905DBA24}"/>
      </w:docPartPr>
      <w:docPartBody>
        <w:p w:rsidR="00000000" w:rsidRDefault="00000000">
          <w:pPr>
            <w:pStyle w:val="5EC0ED6F15347342874F10E4E07C33CF"/>
          </w:pPr>
          <w:r w:rsidRPr="00F079F2">
            <w:t>LEADERSHIP</w:t>
          </w:r>
        </w:p>
      </w:docPartBody>
    </w:docPart>
    <w:docPart>
      <w:docPartPr>
        <w:name w:val="35A83AE4B89BAC4E8F09177553F0C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28F1D-77AB-874B-AABD-15C08D82EBE9}"/>
      </w:docPartPr>
      <w:docPartBody>
        <w:p w:rsidR="00000000" w:rsidRDefault="00000000">
          <w:pPr>
            <w:pStyle w:val="35A83AE4B89BAC4E8F09177553F0CD31"/>
          </w:pPr>
          <w:r>
            <w:t>As a teacher, I maintain a positive classroom environment that promotes student engagement, behavior management, and social-emotional development.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FD8"/>
    <w:rsid w:val="002D63A0"/>
    <w:rsid w:val="0076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84D1C0A4100241807F966C0119B3D4">
    <w:name w:val="0F84D1C0A4100241807F966C0119B3D4"/>
  </w:style>
  <w:style w:type="paragraph" w:customStyle="1" w:styleId="DFBA22A4F698D047A2FC6D8089D46191">
    <w:name w:val="DFBA22A4F698D047A2FC6D8089D46191"/>
  </w:style>
  <w:style w:type="paragraph" w:customStyle="1" w:styleId="A7700FA6A4A8E04686167D1ECF31DAF4">
    <w:name w:val="A7700FA6A4A8E04686167D1ECF31DAF4"/>
  </w:style>
  <w:style w:type="paragraph" w:customStyle="1" w:styleId="0AA31A460684EA419C1FD92440992D59">
    <w:name w:val="0AA31A460684EA419C1FD92440992D59"/>
  </w:style>
  <w:style w:type="paragraph" w:customStyle="1" w:styleId="7E40F51AA49F9E4DBC7AFEA2FAD0A883">
    <w:name w:val="7E40F51AA49F9E4DBC7AFEA2FAD0A883"/>
  </w:style>
  <w:style w:type="paragraph" w:customStyle="1" w:styleId="0A09C6BF57BE394C914C47AFF5F66049">
    <w:name w:val="0A09C6BF57BE394C914C47AFF5F66049"/>
  </w:style>
  <w:style w:type="paragraph" w:customStyle="1" w:styleId="3F5C98D94B7D4F4DA11DD08CB2829FDD">
    <w:name w:val="3F5C98D94B7D4F4DA11DD08CB2829FDD"/>
  </w:style>
  <w:style w:type="paragraph" w:customStyle="1" w:styleId="953EBA233D63EA45968E8CF9A5EE569B">
    <w:name w:val="953EBA233D63EA45968E8CF9A5EE569B"/>
  </w:style>
  <w:style w:type="paragraph" w:customStyle="1" w:styleId="28EAA727B3F6F14A9243E60A331B5192">
    <w:name w:val="28EAA727B3F6F14A9243E60A331B5192"/>
  </w:style>
  <w:style w:type="paragraph" w:customStyle="1" w:styleId="F8D12A005E5E3D49BEAC67F7230F139F">
    <w:name w:val="F8D12A005E5E3D49BEAC67F7230F139F"/>
  </w:style>
  <w:style w:type="paragraph" w:customStyle="1" w:styleId="290D17544DCAFF46A42598433BEE4FF2">
    <w:name w:val="290D17544DCAFF46A42598433BEE4FF2"/>
  </w:style>
  <w:style w:type="paragraph" w:customStyle="1" w:styleId="5CF330324BEE87469C0CF49A4A43799F">
    <w:name w:val="5CF330324BEE87469C0CF49A4A43799F"/>
  </w:style>
  <w:style w:type="paragraph" w:customStyle="1" w:styleId="3A1501EAB911D145B183CCEAC5F8530C">
    <w:name w:val="3A1501EAB911D145B183CCEAC5F8530C"/>
  </w:style>
  <w:style w:type="paragraph" w:customStyle="1" w:styleId="B7625E68603F8446A723505685C50B9F">
    <w:name w:val="B7625E68603F8446A723505685C50B9F"/>
  </w:style>
  <w:style w:type="paragraph" w:customStyle="1" w:styleId="98DD0DD537347D469A628D4AE60035EE">
    <w:name w:val="98DD0DD537347D469A628D4AE60035EE"/>
  </w:style>
  <w:style w:type="paragraph" w:customStyle="1" w:styleId="FF099976744D9946AC0B6D02E473E05D">
    <w:name w:val="FF099976744D9946AC0B6D02E473E05D"/>
  </w:style>
  <w:style w:type="paragraph" w:customStyle="1" w:styleId="AEFF633D5CACCD46A34945C20498D36B">
    <w:name w:val="AEFF633D5CACCD46A34945C20498D36B"/>
  </w:style>
  <w:style w:type="paragraph" w:customStyle="1" w:styleId="AF4D8B39FC11CB4C8196C84A7F01D4D0">
    <w:name w:val="AF4D8B39FC11CB4C8196C84A7F01D4D0"/>
  </w:style>
  <w:style w:type="paragraph" w:customStyle="1" w:styleId="7AAE02116AAB884AA3451BD140673261">
    <w:name w:val="7AAE02116AAB884AA3451BD140673261"/>
  </w:style>
  <w:style w:type="paragraph" w:customStyle="1" w:styleId="E371CE75010BDF498239CCBBBAEEB328">
    <w:name w:val="E371CE75010BDF498239CCBBBAEEB328"/>
  </w:style>
  <w:style w:type="paragraph" w:customStyle="1" w:styleId="85F999EFE243DC47AD796005C7914CE4">
    <w:name w:val="85F999EFE243DC47AD796005C7914CE4"/>
  </w:style>
  <w:style w:type="paragraph" w:customStyle="1" w:styleId="4E95ADBF909C8C4DB9527E7A282F8FE1">
    <w:name w:val="4E95ADBF909C8C4DB9527E7A282F8FE1"/>
  </w:style>
  <w:style w:type="paragraph" w:customStyle="1" w:styleId="47781307E3E74541BB33C1360DC16438">
    <w:name w:val="47781307E3E74541BB33C1360DC16438"/>
  </w:style>
  <w:style w:type="paragraph" w:customStyle="1" w:styleId="774092EA1042A34FA9F16D3E7421FA67">
    <w:name w:val="774092EA1042A34FA9F16D3E7421FA67"/>
  </w:style>
  <w:style w:type="paragraph" w:customStyle="1" w:styleId="69E47287CEA8824A886409ABF03BD3D7">
    <w:name w:val="69E47287CEA8824A886409ABF03BD3D7"/>
  </w:style>
  <w:style w:type="paragraph" w:customStyle="1" w:styleId="D7BD7F4EFE364D4A9222F5ABDD702B6D">
    <w:name w:val="D7BD7F4EFE364D4A9222F5ABDD702B6D"/>
  </w:style>
  <w:style w:type="paragraph" w:customStyle="1" w:styleId="5EC0ED6F15347342874F10E4E07C33CF">
    <w:name w:val="5EC0ED6F15347342874F10E4E07C33CF"/>
  </w:style>
  <w:style w:type="paragraph" w:customStyle="1" w:styleId="35A83AE4B89BAC4E8F09177553F0CD31">
    <w:name w:val="35A83AE4B89BAC4E8F09177553F0CD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57732-C465-470D-827B-E14425D785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3316BE10-0BAC-476D-A3F9-C114B25918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2DBFC1-E962-42FE-8584-0B732E70F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resume.dotx</Template>
  <TotalTime>0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Simms</dc:creator>
  <cp:keywords/>
  <dc:description/>
  <cp:lastModifiedBy>Paul Simms</cp:lastModifiedBy>
  <cp:revision>1</cp:revision>
  <dcterms:created xsi:type="dcterms:W3CDTF">2024-08-08T02:25:00Z</dcterms:created>
  <dcterms:modified xsi:type="dcterms:W3CDTF">2024-08-08T02:25:00Z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